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A3EF" w14:textId="25080542" w:rsidR="008F2A78" w:rsidRDefault="00386199" w:rsidP="008F2A78">
      <w:pPr>
        <w:rPr>
          <w:b/>
          <w:bCs/>
          <w:sz w:val="24"/>
          <w:szCs w:val="22"/>
        </w:rPr>
      </w:pPr>
      <w:r w:rsidRPr="00386199">
        <w:rPr>
          <w:b/>
          <w:bCs/>
          <w:sz w:val="24"/>
          <w:szCs w:val="22"/>
        </w:rPr>
        <w:t>SMRT Sixth Form Absence in Advance Form</w:t>
      </w:r>
    </w:p>
    <w:p w14:paraId="1FF6318E" w14:textId="77777777" w:rsidR="00386199" w:rsidRDefault="00386199" w:rsidP="008F2A78">
      <w:pPr>
        <w:rPr>
          <w:b/>
          <w:bCs/>
          <w:sz w:val="24"/>
          <w:szCs w:val="22"/>
        </w:rPr>
      </w:pPr>
    </w:p>
    <w:p w14:paraId="364CE18E" w14:textId="7B271E7E" w:rsidR="00386199" w:rsidRDefault="00386199" w:rsidP="00386199">
      <w:pPr>
        <w:rPr>
          <w:szCs w:val="22"/>
        </w:rPr>
      </w:pPr>
      <w:r w:rsidRPr="006D56DD">
        <w:rPr>
          <w:szCs w:val="22"/>
        </w:rPr>
        <w:t xml:space="preserve">Please fill this form in and return to </w:t>
      </w:r>
      <w:r>
        <w:rPr>
          <w:szCs w:val="22"/>
        </w:rPr>
        <w:t>Sixth</w:t>
      </w:r>
      <w:r w:rsidRPr="006D56DD">
        <w:rPr>
          <w:szCs w:val="22"/>
        </w:rPr>
        <w:t xml:space="preserve"> Form Reception.</w:t>
      </w:r>
      <w:r>
        <w:rPr>
          <w:szCs w:val="22"/>
        </w:rPr>
        <w:t xml:space="preserve"> </w:t>
      </w:r>
      <w:r w:rsidRPr="006D56DD">
        <w:rPr>
          <w:szCs w:val="22"/>
        </w:rPr>
        <w:t>You must email your teachers with details of your absence.</w:t>
      </w:r>
    </w:p>
    <w:p w14:paraId="31B95904" w14:textId="77777777" w:rsidR="00386199" w:rsidRDefault="00386199" w:rsidP="00386199">
      <w:pPr>
        <w:rPr>
          <w:szCs w:val="22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235"/>
        <w:gridCol w:w="2835"/>
        <w:gridCol w:w="4677"/>
      </w:tblGrid>
      <w:tr w:rsidR="00386199" w14:paraId="34AD10A8" w14:textId="77777777" w:rsidTr="00B30FA8">
        <w:trPr>
          <w:trHeight w:val="1257"/>
        </w:trPr>
        <w:tc>
          <w:tcPr>
            <w:tcW w:w="2235" w:type="dxa"/>
          </w:tcPr>
          <w:p w14:paraId="050ACE30" w14:textId="5B4CD5E8" w:rsidR="00386199" w:rsidRPr="00386199" w:rsidRDefault="00386199" w:rsidP="00B30FA8">
            <w:pPr>
              <w:rPr>
                <w:b/>
                <w:bCs/>
              </w:rPr>
            </w:pPr>
            <w:r w:rsidRPr="00386199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2835" w:type="dxa"/>
          </w:tcPr>
          <w:p w14:paraId="0A94AA6F" w14:textId="65EA8BC3" w:rsidR="00386199" w:rsidRPr="00386199" w:rsidRDefault="00386199" w:rsidP="00B30FA8">
            <w:pPr>
              <w:rPr>
                <w:b/>
                <w:bCs/>
              </w:rPr>
            </w:pPr>
            <w:r w:rsidRPr="00386199">
              <w:rPr>
                <w:b/>
                <w:bCs/>
              </w:rPr>
              <w:t xml:space="preserve">Tutor </w:t>
            </w:r>
            <w:r>
              <w:rPr>
                <w:b/>
                <w:bCs/>
              </w:rPr>
              <w:t>G</w:t>
            </w:r>
            <w:r w:rsidRPr="00386199">
              <w:rPr>
                <w:b/>
                <w:bCs/>
              </w:rPr>
              <w:t>roup</w:t>
            </w:r>
            <w:r>
              <w:rPr>
                <w:b/>
                <w:bCs/>
              </w:rPr>
              <w:t>:</w:t>
            </w:r>
          </w:p>
        </w:tc>
        <w:tc>
          <w:tcPr>
            <w:tcW w:w="4677" w:type="dxa"/>
          </w:tcPr>
          <w:p w14:paraId="045B1123" w14:textId="311C4AC8" w:rsidR="00386199" w:rsidRPr="00386199" w:rsidRDefault="00386199" w:rsidP="00B30FA8">
            <w:pPr>
              <w:rPr>
                <w:b/>
                <w:bCs/>
              </w:rPr>
            </w:pPr>
            <w:r w:rsidRPr="00386199">
              <w:rPr>
                <w:b/>
                <w:bCs/>
              </w:rPr>
              <w:t xml:space="preserve">Proposed </w:t>
            </w:r>
            <w:r>
              <w:rPr>
                <w:b/>
                <w:bCs/>
              </w:rPr>
              <w:t>D</w:t>
            </w:r>
            <w:r w:rsidRPr="00386199">
              <w:rPr>
                <w:b/>
                <w:bCs/>
              </w:rPr>
              <w:t xml:space="preserve">ates of </w:t>
            </w:r>
            <w:r>
              <w:rPr>
                <w:b/>
                <w:bCs/>
              </w:rPr>
              <w:t>A</w:t>
            </w:r>
            <w:r w:rsidRPr="00386199">
              <w:rPr>
                <w:b/>
                <w:bCs/>
              </w:rPr>
              <w:t>bsence:</w:t>
            </w:r>
          </w:p>
        </w:tc>
      </w:tr>
    </w:tbl>
    <w:p w14:paraId="3623589A" w14:textId="77777777" w:rsidR="00386199" w:rsidRPr="006D56DD" w:rsidRDefault="00386199" w:rsidP="00386199">
      <w:pPr>
        <w:rPr>
          <w:szCs w:val="22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235"/>
        <w:gridCol w:w="7512"/>
      </w:tblGrid>
      <w:tr w:rsidR="00386199" w:rsidRPr="00386199" w14:paraId="4964FCC5" w14:textId="77777777" w:rsidTr="00B30FA8">
        <w:trPr>
          <w:trHeight w:val="343"/>
        </w:trPr>
        <w:tc>
          <w:tcPr>
            <w:tcW w:w="2235" w:type="dxa"/>
          </w:tcPr>
          <w:p w14:paraId="15D81EC3" w14:textId="4BCB8757" w:rsidR="00386199" w:rsidRPr="00386199" w:rsidRDefault="00386199" w:rsidP="00B30FA8">
            <w:pPr>
              <w:rPr>
                <w:rFonts w:cs="Open Sans"/>
                <w:b/>
                <w:bCs/>
              </w:rPr>
            </w:pPr>
            <w:r w:rsidRPr="00386199">
              <w:rPr>
                <w:rFonts w:cs="Open Sans"/>
                <w:b/>
                <w:bCs/>
              </w:rPr>
              <w:t>Reason</w:t>
            </w:r>
            <w:r>
              <w:rPr>
                <w:rFonts w:cs="Open Sans"/>
                <w:b/>
                <w:bCs/>
              </w:rPr>
              <w:t>:</w:t>
            </w:r>
          </w:p>
        </w:tc>
        <w:tc>
          <w:tcPr>
            <w:tcW w:w="7512" w:type="dxa"/>
          </w:tcPr>
          <w:p w14:paraId="1F20D3AB" w14:textId="7F3CFF0A" w:rsidR="00386199" w:rsidRPr="00386199" w:rsidRDefault="00386199" w:rsidP="00B30FA8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386199">
              <w:rPr>
                <w:rFonts w:cs="Open Sans"/>
                <w:b/>
                <w:bCs/>
              </w:rPr>
              <w:t xml:space="preserve">Please </w:t>
            </w:r>
            <w:r>
              <w:rPr>
                <w:rFonts w:cs="Open Sans"/>
                <w:b/>
                <w:bCs/>
              </w:rPr>
              <w:t>G</w:t>
            </w:r>
            <w:r w:rsidRPr="00386199">
              <w:rPr>
                <w:rFonts w:cs="Open Sans"/>
                <w:b/>
                <w:bCs/>
              </w:rPr>
              <w:t xml:space="preserve">ive </w:t>
            </w:r>
            <w:r>
              <w:rPr>
                <w:rFonts w:cs="Open Sans"/>
                <w:b/>
                <w:bCs/>
              </w:rPr>
              <w:t>F</w:t>
            </w:r>
            <w:r w:rsidRPr="00386199">
              <w:rPr>
                <w:rFonts w:cs="Open Sans"/>
                <w:b/>
                <w:bCs/>
              </w:rPr>
              <w:t xml:space="preserve">ull </w:t>
            </w:r>
            <w:r>
              <w:rPr>
                <w:rFonts w:cs="Open Sans"/>
                <w:b/>
                <w:bCs/>
              </w:rPr>
              <w:t>D</w:t>
            </w:r>
            <w:r w:rsidRPr="00386199">
              <w:rPr>
                <w:rFonts w:cs="Open Sans"/>
                <w:b/>
                <w:bCs/>
              </w:rPr>
              <w:t>etails</w:t>
            </w:r>
            <w:r>
              <w:rPr>
                <w:rFonts w:cs="Open Sans"/>
                <w:b/>
                <w:bCs/>
              </w:rPr>
              <w:t>:</w:t>
            </w:r>
          </w:p>
        </w:tc>
      </w:tr>
      <w:tr w:rsidR="00386199" w:rsidRPr="00386199" w14:paraId="40ADBE78" w14:textId="77777777" w:rsidTr="00B30FA8">
        <w:trPr>
          <w:trHeight w:val="291"/>
        </w:trPr>
        <w:tc>
          <w:tcPr>
            <w:tcW w:w="2235" w:type="dxa"/>
          </w:tcPr>
          <w:p w14:paraId="4241ED81" w14:textId="77777777" w:rsidR="00386199" w:rsidRPr="00386199" w:rsidRDefault="00386199" w:rsidP="00B30FA8">
            <w:pPr>
              <w:rPr>
                <w:rFonts w:cs="Open Sans"/>
              </w:rPr>
            </w:pPr>
            <w:r w:rsidRPr="00386199">
              <w:rPr>
                <w:rFonts w:cs="Open Sans"/>
              </w:rPr>
              <w:t>Exam</w:t>
            </w:r>
          </w:p>
        </w:tc>
        <w:tc>
          <w:tcPr>
            <w:tcW w:w="7512" w:type="dxa"/>
          </w:tcPr>
          <w:p w14:paraId="6933F334" w14:textId="77777777" w:rsid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  <w:p w14:paraId="764142D4" w14:textId="77777777" w:rsidR="00386199" w:rsidRP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</w:tc>
      </w:tr>
      <w:tr w:rsidR="00386199" w:rsidRPr="00386199" w14:paraId="5F68FF8E" w14:textId="77777777" w:rsidTr="00B30FA8">
        <w:trPr>
          <w:trHeight w:val="267"/>
        </w:trPr>
        <w:tc>
          <w:tcPr>
            <w:tcW w:w="2235" w:type="dxa"/>
          </w:tcPr>
          <w:p w14:paraId="6470DA62" w14:textId="77777777" w:rsidR="00386199" w:rsidRPr="00386199" w:rsidRDefault="00386199" w:rsidP="00B30FA8">
            <w:pPr>
              <w:rPr>
                <w:rFonts w:cs="Open Sans"/>
              </w:rPr>
            </w:pPr>
            <w:r w:rsidRPr="00386199">
              <w:rPr>
                <w:rFonts w:cs="Open Sans"/>
              </w:rPr>
              <w:t>School Visit</w:t>
            </w:r>
          </w:p>
        </w:tc>
        <w:tc>
          <w:tcPr>
            <w:tcW w:w="7512" w:type="dxa"/>
          </w:tcPr>
          <w:p w14:paraId="08BC9288" w14:textId="77777777" w:rsid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  <w:p w14:paraId="5876C4CE" w14:textId="77777777" w:rsidR="00386199" w:rsidRP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</w:tc>
      </w:tr>
      <w:tr w:rsidR="00386199" w:rsidRPr="00386199" w14:paraId="19D6F614" w14:textId="77777777" w:rsidTr="00B30FA8">
        <w:trPr>
          <w:trHeight w:val="271"/>
        </w:trPr>
        <w:tc>
          <w:tcPr>
            <w:tcW w:w="2235" w:type="dxa"/>
          </w:tcPr>
          <w:p w14:paraId="5A20D9EE" w14:textId="77777777" w:rsidR="00386199" w:rsidRPr="00386199" w:rsidRDefault="00386199" w:rsidP="00B30FA8">
            <w:pPr>
              <w:rPr>
                <w:rFonts w:cs="Open Sans"/>
              </w:rPr>
            </w:pPr>
            <w:r w:rsidRPr="00386199">
              <w:rPr>
                <w:rFonts w:cs="Open Sans"/>
              </w:rPr>
              <w:t>HE Open day</w:t>
            </w:r>
          </w:p>
        </w:tc>
        <w:tc>
          <w:tcPr>
            <w:tcW w:w="7512" w:type="dxa"/>
          </w:tcPr>
          <w:p w14:paraId="62D540D2" w14:textId="77777777" w:rsid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  <w:p w14:paraId="39555627" w14:textId="77777777" w:rsidR="00386199" w:rsidRP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</w:tc>
      </w:tr>
      <w:tr w:rsidR="00386199" w:rsidRPr="00386199" w14:paraId="37ACDC10" w14:textId="77777777" w:rsidTr="00B30FA8">
        <w:trPr>
          <w:trHeight w:val="288"/>
        </w:trPr>
        <w:tc>
          <w:tcPr>
            <w:tcW w:w="2235" w:type="dxa"/>
          </w:tcPr>
          <w:p w14:paraId="66AB23EC" w14:textId="77777777" w:rsidR="00386199" w:rsidRPr="00386199" w:rsidRDefault="00386199" w:rsidP="00B30FA8">
            <w:pPr>
              <w:rPr>
                <w:rFonts w:cs="Open Sans"/>
              </w:rPr>
            </w:pPr>
            <w:r w:rsidRPr="00386199">
              <w:rPr>
                <w:rFonts w:cs="Open Sans"/>
              </w:rPr>
              <w:t>Interview</w:t>
            </w:r>
          </w:p>
        </w:tc>
        <w:tc>
          <w:tcPr>
            <w:tcW w:w="7512" w:type="dxa"/>
          </w:tcPr>
          <w:p w14:paraId="5B6526DC" w14:textId="77777777" w:rsid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  <w:p w14:paraId="4E8DF996" w14:textId="77777777" w:rsidR="00386199" w:rsidRP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</w:tc>
      </w:tr>
      <w:tr w:rsidR="00386199" w:rsidRPr="00386199" w14:paraId="0F6CE508" w14:textId="77777777" w:rsidTr="00B30FA8">
        <w:trPr>
          <w:trHeight w:val="265"/>
        </w:trPr>
        <w:tc>
          <w:tcPr>
            <w:tcW w:w="2235" w:type="dxa"/>
          </w:tcPr>
          <w:p w14:paraId="7D833337" w14:textId="77777777" w:rsidR="00386199" w:rsidRPr="00386199" w:rsidRDefault="00386199" w:rsidP="00B30FA8">
            <w:pPr>
              <w:rPr>
                <w:rFonts w:cs="Open Sans"/>
              </w:rPr>
            </w:pPr>
            <w:r w:rsidRPr="00386199">
              <w:rPr>
                <w:rFonts w:cs="Open Sans"/>
              </w:rPr>
              <w:t>Family Holiday</w:t>
            </w:r>
          </w:p>
        </w:tc>
        <w:tc>
          <w:tcPr>
            <w:tcW w:w="7512" w:type="dxa"/>
          </w:tcPr>
          <w:p w14:paraId="15AEDB14" w14:textId="77777777" w:rsid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  <w:p w14:paraId="2D50CA48" w14:textId="77777777" w:rsidR="00386199" w:rsidRP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</w:tc>
      </w:tr>
      <w:tr w:rsidR="00386199" w:rsidRPr="00386199" w14:paraId="0A00B85E" w14:textId="77777777" w:rsidTr="00B30FA8">
        <w:trPr>
          <w:trHeight w:val="269"/>
        </w:trPr>
        <w:tc>
          <w:tcPr>
            <w:tcW w:w="2235" w:type="dxa"/>
          </w:tcPr>
          <w:p w14:paraId="5F9B1236" w14:textId="77777777" w:rsidR="00386199" w:rsidRPr="00386199" w:rsidRDefault="00386199" w:rsidP="00B30FA8">
            <w:pPr>
              <w:rPr>
                <w:rFonts w:cs="Open Sans"/>
              </w:rPr>
            </w:pPr>
            <w:r w:rsidRPr="00386199">
              <w:rPr>
                <w:rFonts w:cs="Open Sans"/>
              </w:rPr>
              <w:t>Medical Appointment</w:t>
            </w:r>
          </w:p>
        </w:tc>
        <w:tc>
          <w:tcPr>
            <w:tcW w:w="7512" w:type="dxa"/>
          </w:tcPr>
          <w:p w14:paraId="5B168532" w14:textId="77777777" w:rsidR="00386199" w:rsidRP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</w:tc>
      </w:tr>
      <w:tr w:rsidR="00386199" w:rsidRPr="00386199" w14:paraId="08288A31" w14:textId="77777777" w:rsidTr="00B30FA8">
        <w:trPr>
          <w:trHeight w:val="273"/>
        </w:trPr>
        <w:tc>
          <w:tcPr>
            <w:tcW w:w="2235" w:type="dxa"/>
          </w:tcPr>
          <w:p w14:paraId="51BF3122" w14:textId="77777777" w:rsidR="00386199" w:rsidRDefault="00386199" w:rsidP="00B30FA8">
            <w:pPr>
              <w:rPr>
                <w:rFonts w:cs="Open Sans"/>
              </w:rPr>
            </w:pPr>
            <w:r w:rsidRPr="00386199">
              <w:rPr>
                <w:rFonts w:cs="Open Sans"/>
              </w:rPr>
              <w:t>Other (</w:t>
            </w:r>
            <w:r>
              <w:rPr>
                <w:rFonts w:cs="Open Sans"/>
              </w:rPr>
              <w:t>p</w:t>
            </w:r>
            <w:r w:rsidRPr="00386199">
              <w:rPr>
                <w:rFonts w:cs="Open Sans"/>
              </w:rPr>
              <w:t xml:space="preserve">lease </w:t>
            </w:r>
            <w:r>
              <w:rPr>
                <w:rFonts w:cs="Open Sans"/>
              </w:rPr>
              <w:t>s</w:t>
            </w:r>
            <w:r w:rsidRPr="00386199">
              <w:rPr>
                <w:rFonts w:cs="Open Sans"/>
              </w:rPr>
              <w:t>tate)</w:t>
            </w:r>
          </w:p>
          <w:p w14:paraId="58ADA286" w14:textId="67159877" w:rsidR="00386199" w:rsidRPr="00386199" w:rsidRDefault="00386199" w:rsidP="00B30FA8">
            <w:pPr>
              <w:rPr>
                <w:rFonts w:cs="Open Sans"/>
              </w:rPr>
            </w:pPr>
          </w:p>
        </w:tc>
        <w:tc>
          <w:tcPr>
            <w:tcW w:w="7512" w:type="dxa"/>
          </w:tcPr>
          <w:p w14:paraId="1840C73F" w14:textId="77777777" w:rsidR="00386199" w:rsidRPr="00386199" w:rsidRDefault="00386199" w:rsidP="00B30FA8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6B006109" w14:textId="77777777" w:rsidR="00386199" w:rsidRDefault="00386199" w:rsidP="008F2A78">
      <w:pPr>
        <w:rPr>
          <w:b/>
          <w:bCs/>
          <w:sz w:val="24"/>
          <w:szCs w:val="22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280"/>
        <w:gridCol w:w="4065"/>
        <w:gridCol w:w="3402"/>
      </w:tblGrid>
      <w:tr w:rsidR="00386199" w14:paraId="447F8369" w14:textId="77777777" w:rsidTr="00386199">
        <w:trPr>
          <w:trHeight w:val="399"/>
        </w:trPr>
        <w:tc>
          <w:tcPr>
            <w:tcW w:w="2280" w:type="dxa"/>
          </w:tcPr>
          <w:p w14:paraId="67EFE2F3" w14:textId="5A13FDCE" w:rsidR="00386199" w:rsidRPr="006D56DD" w:rsidRDefault="00386199" w:rsidP="00B30FA8">
            <w:pPr>
              <w:rPr>
                <w:b/>
                <w:bCs/>
              </w:rPr>
            </w:pPr>
            <w:r w:rsidRPr="006D56DD">
              <w:rPr>
                <w:b/>
                <w:bCs/>
              </w:rPr>
              <w:t>Period</w:t>
            </w:r>
            <w:r>
              <w:rPr>
                <w:b/>
                <w:bCs/>
              </w:rPr>
              <w:t>:</w:t>
            </w:r>
          </w:p>
        </w:tc>
        <w:tc>
          <w:tcPr>
            <w:tcW w:w="4065" w:type="dxa"/>
          </w:tcPr>
          <w:p w14:paraId="78E274BE" w14:textId="4BFCA293" w:rsidR="00386199" w:rsidRPr="006D56DD" w:rsidRDefault="00386199" w:rsidP="00B30FA8">
            <w:pPr>
              <w:rPr>
                <w:b/>
                <w:bCs/>
              </w:rPr>
            </w:pPr>
            <w:r w:rsidRPr="006D56DD">
              <w:rPr>
                <w:b/>
                <w:bCs/>
              </w:rPr>
              <w:t>Subject Missed</w:t>
            </w:r>
            <w:r>
              <w:rPr>
                <w:b/>
                <w:bCs/>
              </w:rPr>
              <w:t>:</w:t>
            </w:r>
          </w:p>
        </w:tc>
        <w:tc>
          <w:tcPr>
            <w:tcW w:w="3402" w:type="dxa"/>
          </w:tcPr>
          <w:p w14:paraId="22A58F84" w14:textId="35F5B9F8" w:rsidR="00386199" w:rsidRPr="006D56DD" w:rsidRDefault="00386199" w:rsidP="00B30FA8">
            <w:pPr>
              <w:rPr>
                <w:b/>
                <w:bCs/>
              </w:rPr>
            </w:pPr>
            <w:r w:rsidRPr="006D56DD">
              <w:rPr>
                <w:b/>
                <w:bCs/>
              </w:rPr>
              <w:t>Teacher Signature</w:t>
            </w:r>
            <w:r>
              <w:rPr>
                <w:b/>
                <w:bCs/>
              </w:rPr>
              <w:t>:</w:t>
            </w:r>
          </w:p>
        </w:tc>
      </w:tr>
      <w:tr w:rsidR="00386199" w14:paraId="667A27B1" w14:textId="77777777" w:rsidTr="00B30FA8">
        <w:tc>
          <w:tcPr>
            <w:tcW w:w="2280" w:type="dxa"/>
          </w:tcPr>
          <w:p w14:paraId="6AE11F6B" w14:textId="77777777" w:rsidR="00386199" w:rsidRPr="006D56DD" w:rsidRDefault="00386199" w:rsidP="00B30FA8">
            <w:r w:rsidRPr="006D56DD">
              <w:t>P1</w:t>
            </w:r>
          </w:p>
        </w:tc>
        <w:tc>
          <w:tcPr>
            <w:tcW w:w="4065" w:type="dxa"/>
          </w:tcPr>
          <w:p w14:paraId="717C30D9" w14:textId="77777777" w:rsidR="00386199" w:rsidRDefault="00386199" w:rsidP="00B30FA8">
            <w:pPr>
              <w:rPr>
                <w:sz w:val="20"/>
                <w:szCs w:val="20"/>
              </w:rPr>
            </w:pPr>
          </w:p>
          <w:p w14:paraId="597F48A0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3120C9A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</w:tr>
      <w:tr w:rsidR="00386199" w14:paraId="6A0F7E34" w14:textId="77777777" w:rsidTr="00B30FA8">
        <w:tc>
          <w:tcPr>
            <w:tcW w:w="2280" w:type="dxa"/>
          </w:tcPr>
          <w:p w14:paraId="77519089" w14:textId="77777777" w:rsidR="00386199" w:rsidRPr="006D56DD" w:rsidRDefault="00386199" w:rsidP="00B30FA8">
            <w:r w:rsidRPr="006D56DD">
              <w:t>P2</w:t>
            </w:r>
          </w:p>
        </w:tc>
        <w:tc>
          <w:tcPr>
            <w:tcW w:w="4065" w:type="dxa"/>
          </w:tcPr>
          <w:p w14:paraId="51E33E82" w14:textId="77777777" w:rsidR="00386199" w:rsidRDefault="00386199" w:rsidP="00B30FA8">
            <w:pPr>
              <w:rPr>
                <w:sz w:val="20"/>
                <w:szCs w:val="20"/>
              </w:rPr>
            </w:pPr>
          </w:p>
          <w:p w14:paraId="0F22C372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3B0A0A4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</w:tr>
      <w:tr w:rsidR="00386199" w14:paraId="2247C7E4" w14:textId="77777777" w:rsidTr="00B30FA8">
        <w:tc>
          <w:tcPr>
            <w:tcW w:w="2280" w:type="dxa"/>
          </w:tcPr>
          <w:p w14:paraId="6F698DCB" w14:textId="77777777" w:rsidR="00386199" w:rsidRPr="006D56DD" w:rsidRDefault="00386199" w:rsidP="00B30FA8">
            <w:r w:rsidRPr="006D56DD">
              <w:t>P3</w:t>
            </w:r>
          </w:p>
        </w:tc>
        <w:tc>
          <w:tcPr>
            <w:tcW w:w="4065" w:type="dxa"/>
          </w:tcPr>
          <w:p w14:paraId="148F8D7F" w14:textId="77777777" w:rsidR="00386199" w:rsidRDefault="00386199" w:rsidP="00B30FA8">
            <w:pPr>
              <w:rPr>
                <w:sz w:val="20"/>
                <w:szCs w:val="20"/>
              </w:rPr>
            </w:pPr>
          </w:p>
          <w:p w14:paraId="3F719D15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4A3FDAF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</w:tr>
      <w:tr w:rsidR="00386199" w14:paraId="1F7A4993" w14:textId="77777777" w:rsidTr="00B30FA8">
        <w:tc>
          <w:tcPr>
            <w:tcW w:w="2280" w:type="dxa"/>
          </w:tcPr>
          <w:p w14:paraId="36CC3AD7" w14:textId="77777777" w:rsidR="00386199" w:rsidRPr="006D56DD" w:rsidRDefault="00386199" w:rsidP="00B30FA8">
            <w:r w:rsidRPr="006D56DD">
              <w:t>P4</w:t>
            </w:r>
          </w:p>
        </w:tc>
        <w:tc>
          <w:tcPr>
            <w:tcW w:w="4065" w:type="dxa"/>
          </w:tcPr>
          <w:p w14:paraId="014139EC" w14:textId="77777777" w:rsidR="00386199" w:rsidRDefault="00386199" w:rsidP="00B30FA8">
            <w:pPr>
              <w:rPr>
                <w:sz w:val="20"/>
                <w:szCs w:val="20"/>
              </w:rPr>
            </w:pPr>
          </w:p>
          <w:p w14:paraId="53FA08BF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A2E5B88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</w:tr>
      <w:tr w:rsidR="00386199" w14:paraId="1AC2B2D0" w14:textId="77777777" w:rsidTr="00B30FA8">
        <w:tc>
          <w:tcPr>
            <w:tcW w:w="2280" w:type="dxa"/>
          </w:tcPr>
          <w:p w14:paraId="316545B9" w14:textId="77777777" w:rsidR="00386199" w:rsidRPr="006D56DD" w:rsidRDefault="00386199" w:rsidP="00B30FA8">
            <w:r w:rsidRPr="006D56DD">
              <w:t>P5</w:t>
            </w:r>
          </w:p>
        </w:tc>
        <w:tc>
          <w:tcPr>
            <w:tcW w:w="4065" w:type="dxa"/>
          </w:tcPr>
          <w:p w14:paraId="48E2F136" w14:textId="77777777" w:rsidR="00386199" w:rsidRDefault="00386199" w:rsidP="00B30FA8">
            <w:pPr>
              <w:rPr>
                <w:sz w:val="20"/>
                <w:szCs w:val="20"/>
              </w:rPr>
            </w:pPr>
          </w:p>
          <w:p w14:paraId="1530A253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5D01502" w14:textId="77777777" w:rsidR="00386199" w:rsidRDefault="00386199" w:rsidP="00B30FA8">
            <w:pPr>
              <w:rPr>
                <w:sz w:val="20"/>
                <w:szCs w:val="20"/>
              </w:rPr>
            </w:pPr>
          </w:p>
        </w:tc>
      </w:tr>
    </w:tbl>
    <w:p w14:paraId="7AECC288" w14:textId="77777777" w:rsidR="00386199" w:rsidRDefault="00386199" w:rsidP="008F2A78">
      <w:pPr>
        <w:rPr>
          <w:b/>
          <w:bCs/>
          <w:sz w:val="24"/>
          <w:szCs w:val="22"/>
        </w:rPr>
      </w:pPr>
    </w:p>
    <w:p w14:paraId="693D0A53" w14:textId="454C8799" w:rsidR="00386199" w:rsidRDefault="00386199" w:rsidP="00386199">
      <w:pPr>
        <w:rPr>
          <w:b/>
          <w:bCs/>
          <w:sz w:val="24"/>
          <w:szCs w:val="22"/>
        </w:rPr>
      </w:pPr>
      <w:r w:rsidRPr="00386199">
        <w:rPr>
          <w:b/>
          <w:bCs/>
          <w:sz w:val="24"/>
          <w:szCs w:val="22"/>
        </w:rPr>
        <w:t>We require a copy of the confirmation of booking for any appointment: medical, university visit etc to authorise the appointment.</w:t>
      </w:r>
    </w:p>
    <w:p w14:paraId="3C4454A0" w14:textId="77777777" w:rsidR="00386199" w:rsidRPr="00386199" w:rsidRDefault="00386199" w:rsidP="00386199">
      <w:pPr>
        <w:rPr>
          <w:b/>
          <w:bCs/>
          <w:sz w:val="24"/>
          <w:szCs w:val="22"/>
        </w:rPr>
      </w:pPr>
    </w:p>
    <w:p w14:paraId="1DEF26F0" w14:textId="77777777" w:rsidR="00386199" w:rsidRDefault="00386199" w:rsidP="00386199">
      <w:pPr>
        <w:rPr>
          <w:b/>
          <w:bCs/>
          <w:sz w:val="24"/>
          <w:szCs w:val="22"/>
        </w:rPr>
      </w:pPr>
      <w:r w:rsidRPr="00386199">
        <w:rPr>
          <w:b/>
          <w:bCs/>
          <w:sz w:val="24"/>
          <w:szCs w:val="22"/>
        </w:rPr>
        <w:t xml:space="preserve">You can email a copy or screenshot to </w:t>
      </w:r>
      <w:hyperlink r:id="rId10" w:history="1">
        <w:r w:rsidRPr="00386199">
          <w:rPr>
            <w:rStyle w:val="Hyperlink"/>
            <w:b/>
            <w:bCs/>
            <w:sz w:val="24"/>
            <w:szCs w:val="22"/>
          </w:rPr>
          <w:t>6thform@smrt.bristol.sch.uk</w:t>
        </w:r>
      </w:hyperlink>
      <w:r w:rsidRPr="00386199">
        <w:rPr>
          <w:b/>
          <w:bCs/>
          <w:sz w:val="24"/>
          <w:szCs w:val="22"/>
        </w:rPr>
        <w:t xml:space="preserve"> or show the booking confirmation to </w:t>
      </w:r>
      <w:r>
        <w:rPr>
          <w:b/>
          <w:bCs/>
          <w:sz w:val="24"/>
          <w:szCs w:val="22"/>
        </w:rPr>
        <w:t>Six</w:t>
      </w:r>
      <w:r w:rsidRPr="00386199">
        <w:rPr>
          <w:b/>
          <w:bCs/>
          <w:sz w:val="24"/>
          <w:szCs w:val="22"/>
        </w:rPr>
        <w:t xml:space="preserve">th Form Reception. </w:t>
      </w:r>
    </w:p>
    <w:p w14:paraId="1F7E1C73" w14:textId="77777777" w:rsidR="00386199" w:rsidRDefault="00386199" w:rsidP="00386199">
      <w:pPr>
        <w:rPr>
          <w:b/>
          <w:bCs/>
          <w:sz w:val="24"/>
          <w:szCs w:val="22"/>
        </w:rPr>
      </w:pPr>
    </w:p>
    <w:p w14:paraId="5AB16A78" w14:textId="7AB57CB5" w:rsidR="00386199" w:rsidRPr="00386199" w:rsidRDefault="00386199" w:rsidP="00386199">
      <w:pPr>
        <w:rPr>
          <w:b/>
          <w:bCs/>
          <w:sz w:val="24"/>
          <w:szCs w:val="22"/>
        </w:rPr>
      </w:pPr>
      <w:r w:rsidRPr="00386199">
        <w:rPr>
          <w:b/>
          <w:bCs/>
          <w:sz w:val="24"/>
          <w:szCs w:val="22"/>
        </w:rPr>
        <w:t>Thank you.</w:t>
      </w:r>
    </w:p>
    <w:sectPr w:rsidR="00386199" w:rsidRPr="00386199" w:rsidSect="00CD65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F054" w14:textId="77777777" w:rsidR="004F0F0B" w:rsidRDefault="004F0F0B">
      <w:r>
        <w:separator/>
      </w:r>
    </w:p>
  </w:endnote>
  <w:endnote w:type="continuationSeparator" w:id="0">
    <w:p w14:paraId="72579AC4" w14:textId="77777777" w:rsidR="004F0F0B" w:rsidRDefault="004F0F0B">
      <w:r>
        <w:continuationSeparator/>
      </w:r>
    </w:p>
  </w:endnote>
  <w:endnote w:type="continuationNotice" w:id="1">
    <w:p w14:paraId="1DC42C91" w14:textId="77777777" w:rsidR="004F0F0B" w:rsidRDefault="004F0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460F" w14:textId="77777777" w:rsidR="00E4094F" w:rsidRDefault="00E409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C7FD" w14:textId="77777777" w:rsidR="00763AF8" w:rsidRDefault="00763AF8" w:rsidP="00E06C32">
    <w:pPr>
      <w:pStyle w:val="Footer"/>
      <w:tabs>
        <w:tab w:val="clear" w:pos="4153"/>
        <w:tab w:val="clear" w:pos="830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414B" w14:textId="77777777" w:rsidR="00CD6E15" w:rsidRDefault="00A63082">
    <w:pPr>
      <w:pStyle w:val="Footer"/>
    </w:pPr>
    <w:r>
      <w:rPr>
        <w:noProof/>
      </w:rPr>
      <w:ptab w:relativeTo="indent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2A6CF" w14:textId="77777777" w:rsidR="004F0F0B" w:rsidRDefault="004F0F0B">
      <w:r>
        <w:separator/>
      </w:r>
    </w:p>
  </w:footnote>
  <w:footnote w:type="continuationSeparator" w:id="0">
    <w:p w14:paraId="0D86F70A" w14:textId="77777777" w:rsidR="004F0F0B" w:rsidRDefault="004F0F0B">
      <w:r>
        <w:continuationSeparator/>
      </w:r>
    </w:p>
  </w:footnote>
  <w:footnote w:type="continuationNotice" w:id="1">
    <w:p w14:paraId="17049B03" w14:textId="77777777" w:rsidR="004F0F0B" w:rsidRDefault="004F0F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A2FE" w14:textId="77777777" w:rsidR="00E4094F" w:rsidRDefault="00E4094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32D4" w14:textId="77777777" w:rsidR="00763AF8" w:rsidRDefault="00763AF8" w:rsidP="00E06C3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3002" w14:textId="77777777" w:rsidR="0059755B" w:rsidRDefault="0059755B">
    <w:r>
      <w:rPr>
        <w:noProof/>
      </w:rPr>
      <w:drawing>
        <wp:anchor distT="0" distB="0" distL="114300" distR="114300" simplePos="0" relativeHeight="251658240" behindDoc="0" locked="0" layoutInCell="1" allowOverlap="1" wp14:anchorId="5BD01A32" wp14:editId="626C199A">
          <wp:simplePos x="0" y="0"/>
          <wp:positionH relativeFrom="margin">
            <wp:posOffset>2540</wp:posOffset>
          </wp:positionH>
          <wp:positionV relativeFrom="topMargin">
            <wp:posOffset>503235</wp:posOffset>
          </wp:positionV>
          <wp:extent cx="2016000" cy="525600"/>
          <wp:effectExtent l="0" t="0" r="3810" b="8255"/>
          <wp:wrapNone/>
          <wp:docPr id="101231398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117922" name="Picture 1" descr="A close-up of a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52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88C"/>
    <w:multiLevelType w:val="hybridMultilevel"/>
    <w:tmpl w:val="B846E5B6"/>
    <w:lvl w:ilvl="0" w:tplc="404AB3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0524"/>
    <w:multiLevelType w:val="hybridMultilevel"/>
    <w:tmpl w:val="D5AE0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E6BE4"/>
    <w:multiLevelType w:val="hybridMultilevel"/>
    <w:tmpl w:val="BA78341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404945"/>
    <w:multiLevelType w:val="hybridMultilevel"/>
    <w:tmpl w:val="3F0CFEC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081E18"/>
    <w:multiLevelType w:val="hybridMultilevel"/>
    <w:tmpl w:val="7C52F03C"/>
    <w:lvl w:ilvl="0" w:tplc="BBA67F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340D9"/>
    <w:multiLevelType w:val="hybridMultilevel"/>
    <w:tmpl w:val="018800BE"/>
    <w:lvl w:ilvl="0" w:tplc="65E697E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444B4"/>
    <w:multiLevelType w:val="hybridMultilevel"/>
    <w:tmpl w:val="EA988076"/>
    <w:lvl w:ilvl="0" w:tplc="E0A6BE0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2B7"/>
    <w:multiLevelType w:val="hybridMultilevel"/>
    <w:tmpl w:val="4BDCB6D8"/>
    <w:lvl w:ilvl="0" w:tplc="926250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61597B"/>
    <w:multiLevelType w:val="hybridMultilevel"/>
    <w:tmpl w:val="FEACB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B2295"/>
    <w:multiLevelType w:val="multilevel"/>
    <w:tmpl w:val="6428CA6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D4A72"/>
    <w:multiLevelType w:val="multilevel"/>
    <w:tmpl w:val="AE7AEED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E194C"/>
    <w:multiLevelType w:val="hybridMultilevel"/>
    <w:tmpl w:val="75C2EE80"/>
    <w:lvl w:ilvl="0" w:tplc="2430866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F1141"/>
    <w:multiLevelType w:val="hybridMultilevel"/>
    <w:tmpl w:val="2B360048"/>
    <w:lvl w:ilvl="0" w:tplc="4A8C59E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A7544"/>
    <w:multiLevelType w:val="multilevel"/>
    <w:tmpl w:val="1202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CE6154"/>
    <w:multiLevelType w:val="hybridMultilevel"/>
    <w:tmpl w:val="18968E68"/>
    <w:lvl w:ilvl="0" w:tplc="DE40C23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52042"/>
    <w:multiLevelType w:val="hybridMultilevel"/>
    <w:tmpl w:val="6428CA60"/>
    <w:lvl w:ilvl="0" w:tplc="70F865B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B3503"/>
    <w:multiLevelType w:val="hybridMultilevel"/>
    <w:tmpl w:val="D79624A2"/>
    <w:lvl w:ilvl="0" w:tplc="404AB3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303F4"/>
    <w:multiLevelType w:val="multilevel"/>
    <w:tmpl w:val="699A8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B58D2"/>
    <w:multiLevelType w:val="hybridMultilevel"/>
    <w:tmpl w:val="4DF059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67753"/>
    <w:multiLevelType w:val="hybridMultilevel"/>
    <w:tmpl w:val="E764A82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3524B"/>
    <w:multiLevelType w:val="hybridMultilevel"/>
    <w:tmpl w:val="B51C8490"/>
    <w:lvl w:ilvl="0" w:tplc="E0A6BE0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D2E7B"/>
    <w:multiLevelType w:val="hybridMultilevel"/>
    <w:tmpl w:val="830E24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2B2619"/>
    <w:multiLevelType w:val="multilevel"/>
    <w:tmpl w:val="8348D912"/>
    <w:lvl w:ilvl="0">
      <w:start w:val="1"/>
      <w:numFmt w:val="bullet"/>
      <w:lvlText w:val=""/>
      <w:lvlJc w:val="left"/>
      <w:pPr>
        <w:tabs>
          <w:tab w:val="num" w:pos="720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303C3"/>
    <w:multiLevelType w:val="hybridMultilevel"/>
    <w:tmpl w:val="DD76BBD4"/>
    <w:lvl w:ilvl="0" w:tplc="DE40C23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B077A"/>
    <w:multiLevelType w:val="multilevel"/>
    <w:tmpl w:val="B846E5B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B19FE"/>
    <w:multiLevelType w:val="hybridMultilevel"/>
    <w:tmpl w:val="9800A31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6D1644"/>
    <w:multiLevelType w:val="hybridMultilevel"/>
    <w:tmpl w:val="C19CF5E6"/>
    <w:lvl w:ilvl="0" w:tplc="26CCD9F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17055"/>
    <w:multiLevelType w:val="hybridMultilevel"/>
    <w:tmpl w:val="61CC2F2E"/>
    <w:lvl w:ilvl="0" w:tplc="DE40C23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B536FED"/>
    <w:multiLevelType w:val="hybridMultilevel"/>
    <w:tmpl w:val="3454FD62"/>
    <w:lvl w:ilvl="0" w:tplc="DE40C23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25C54"/>
    <w:multiLevelType w:val="hybridMultilevel"/>
    <w:tmpl w:val="9B268C5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D27054C"/>
    <w:multiLevelType w:val="multilevel"/>
    <w:tmpl w:val="7C52F03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325BE"/>
    <w:multiLevelType w:val="hybridMultilevel"/>
    <w:tmpl w:val="5C9AFEFE"/>
    <w:lvl w:ilvl="0" w:tplc="7C2C108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0A17AC3"/>
    <w:multiLevelType w:val="hybridMultilevel"/>
    <w:tmpl w:val="C7FC923C"/>
    <w:lvl w:ilvl="0" w:tplc="65E8F47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A5331"/>
    <w:multiLevelType w:val="hybridMultilevel"/>
    <w:tmpl w:val="8774050A"/>
    <w:lvl w:ilvl="0" w:tplc="D360B4C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8E73FA"/>
    <w:multiLevelType w:val="hybridMultilevel"/>
    <w:tmpl w:val="FB826772"/>
    <w:lvl w:ilvl="0" w:tplc="D360B4C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11B1A"/>
    <w:multiLevelType w:val="multilevel"/>
    <w:tmpl w:val="590469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C84E72"/>
    <w:multiLevelType w:val="hybridMultilevel"/>
    <w:tmpl w:val="418C0D6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C7726F"/>
    <w:multiLevelType w:val="hybridMultilevel"/>
    <w:tmpl w:val="D8747EAE"/>
    <w:lvl w:ilvl="0" w:tplc="BBA67F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B87390"/>
    <w:multiLevelType w:val="hybridMultilevel"/>
    <w:tmpl w:val="C6B8FE5E"/>
    <w:lvl w:ilvl="0" w:tplc="4D2E744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674353"/>
    <w:multiLevelType w:val="hybridMultilevel"/>
    <w:tmpl w:val="31366FE2"/>
    <w:lvl w:ilvl="0" w:tplc="D360B4C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8C2D6A"/>
    <w:multiLevelType w:val="hybridMultilevel"/>
    <w:tmpl w:val="CEE84ACC"/>
    <w:lvl w:ilvl="0" w:tplc="BBA67F7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F64CB7"/>
    <w:multiLevelType w:val="hybridMultilevel"/>
    <w:tmpl w:val="B62C2722"/>
    <w:lvl w:ilvl="0" w:tplc="1A34B5A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381786"/>
    <w:multiLevelType w:val="hybridMultilevel"/>
    <w:tmpl w:val="336E4CD0"/>
    <w:lvl w:ilvl="0" w:tplc="A6EAD97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576BD3"/>
    <w:multiLevelType w:val="hybridMultilevel"/>
    <w:tmpl w:val="8348D912"/>
    <w:lvl w:ilvl="0" w:tplc="2812AE3C">
      <w:start w:val="1"/>
      <w:numFmt w:val="bullet"/>
      <w:lvlText w:val=""/>
      <w:lvlJc w:val="left"/>
      <w:pPr>
        <w:tabs>
          <w:tab w:val="num" w:pos="720"/>
        </w:tabs>
        <w:ind w:left="567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E096B"/>
    <w:multiLevelType w:val="hybridMultilevel"/>
    <w:tmpl w:val="1EC614FC"/>
    <w:lvl w:ilvl="0" w:tplc="7C2C108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B268E8"/>
    <w:multiLevelType w:val="hybridMultilevel"/>
    <w:tmpl w:val="91501B1C"/>
    <w:lvl w:ilvl="0" w:tplc="7C2C108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775D6A"/>
    <w:multiLevelType w:val="hybridMultilevel"/>
    <w:tmpl w:val="D72434B4"/>
    <w:lvl w:ilvl="0" w:tplc="404AB3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CA6FB4"/>
    <w:multiLevelType w:val="hybridMultilevel"/>
    <w:tmpl w:val="5D6ED43A"/>
    <w:lvl w:ilvl="0" w:tplc="CCC8A40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6137940">
    <w:abstractNumId w:val="32"/>
  </w:num>
  <w:num w:numId="2" w16cid:durableId="1045330168">
    <w:abstractNumId w:val="42"/>
  </w:num>
  <w:num w:numId="3" w16cid:durableId="1227253799">
    <w:abstractNumId w:val="43"/>
  </w:num>
  <w:num w:numId="4" w16cid:durableId="1126629767">
    <w:abstractNumId w:val="22"/>
  </w:num>
  <w:num w:numId="5" w16cid:durableId="1679581259">
    <w:abstractNumId w:val="26"/>
  </w:num>
  <w:num w:numId="6" w16cid:durableId="776412467">
    <w:abstractNumId w:val="41"/>
  </w:num>
  <w:num w:numId="7" w16cid:durableId="1478716830">
    <w:abstractNumId w:val="15"/>
  </w:num>
  <w:num w:numId="8" w16cid:durableId="810488713">
    <w:abstractNumId w:val="9"/>
  </w:num>
  <w:num w:numId="9" w16cid:durableId="1852912683">
    <w:abstractNumId w:val="39"/>
  </w:num>
  <w:num w:numId="10" w16cid:durableId="125851429">
    <w:abstractNumId w:val="34"/>
  </w:num>
  <w:num w:numId="11" w16cid:durableId="248392264">
    <w:abstractNumId w:val="33"/>
  </w:num>
  <w:num w:numId="12" w16cid:durableId="1876187430">
    <w:abstractNumId w:val="40"/>
  </w:num>
  <w:num w:numId="13" w16cid:durableId="1453401310">
    <w:abstractNumId w:val="37"/>
  </w:num>
  <w:num w:numId="14" w16cid:durableId="1934781116">
    <w:abstractNumId w:val="11"/>
  </w:num>
  <w:num w:numId="15" w16cid:durableId="949162702">
    <w:abstractNumId w:val="17"/>
  </w:num>
  <w:num w:numId="16" w16cid:durableId="1443840168">
    <w:abstractNumId w:val="10"/>
  </w:num>
  <w:num w:numId="17" w16cid:durableId="1600988374">
    <w:abstractNumId w:val="4"/>
  </w:num>
  <w:num w:numId="18" w16cid:durableId="1085027764">
    <w:abstractNumId w:val="30"/>
  </w:num>
  <w:num w:numId="19" w16cid:durableId="1737819801">
    <w:abstractNumId w:val="46"/>
  </w:num>
  <w:num w:numId="20" w16cid:durableId="497498213">
    <w:abstractNumId w:val="16"/>
  </w:num>
  <w:num w:numId="21" w16cid:durableId="1037238859">
    <w:abstractNumId w:val="38"/>
  </w:num>
  <w:num w:numId="22" w16cid:durableId="1352293079">
    <w:abstractNumId w:val="35"/>
  </w:num>
  <w:num w:numId="23" w16cid:durableId="668170191">
    <w:abstractNumId w:val="0"/>
  </w:num>
  <w:num w:numId="24" w16cid:durableId="280304388">
    <w:abstractNumId w:val="24"/>
  </w:num>
  <w:num w:numId="25" w16cid:durableId="489909128">
    <w:abstractNumId w:val="45"/>
  </w:num>
  <w:num w:numId="26" w16cid:durableId="1353066594">
    <w:abstractNumId w:val="5"/>
  </w:num>
  <w:num w:numId="27" w16cid:durableId="2067605028">
    <w:abstractNumId w:val="13"/>
  </w:num>
  <w:num w:numId="28" w16cid:durableId="1884975232">
    <w:abstractNumId w:val="44"/>
  </w:num>
  <w:num w:numId="29" w16cid:durableId="1578174369">
    <w:abstractNumId w:val="36"/>
  </w:num>
  <w:num w:numId="30" w16cid:durableId="1246453203">
    <w:abstractNumId w:val="31"/>
  </w:num>
  <w:num w:numId="31" w16cid:durableId="1452089188">
    <w:abstractNumId w:val="14"/>
  </w:num>
  <w:num w:numId="32" w16cid:durableId="650208687">
    <w:abstractNumId w:val="28"/>
  </w:num>
  <w:num w:numId="33" w16cid:durableId="1736783896">
    <w:abstractNumId w:val="3"/>
  </w:num>
  <w:num w:numId="34" w16cid:durableId="1470395769">
    <w:abstractNumId w:val="29"/>
  </w:num>
  <w:num w:numId="35" w16cid:durableId="1397825603">
    <w:abstractNumId w:val="7"/>
  </w:num>
  <w:num w:numId="36" w16cid:durableId="138160299">
    <w:abstractNumId w:val="25"/>
  </w:num>
  <w:num w:numId="37" w16cid:durableId="1521432773">
    <w:abstractNumId w:val="27"/>
  </w:num>
  <w:num w:numId="38" w16cid:durableId="243534800">
    <w:abstractNumId w:val="23"/>
  </w:num>
  <w:num w:numId="39" w16cid:durableId="2062241297">
    <w:abstractNumId w:val="19"/>
  </w:num>
  <w:num w:numId="40" w16cid:durableId="1370956717">
    <w:abstractNumId w:val="6"/>
  </w:num>
  <w:num w:numId="41" w16cid:durableId="132060460">
    <w:abstractNumId w:val="20"/>
  </w:num>
  <w:num w:numId="42" w16cid:durableId="53091432">
    <w:abstractNumId w:val="2"/>
  </w:num>
  <w:num w:numId="43" w16cid:durableId="1479885003">
    <w:abstractNumId w:val="47"/>
  </w:num>
  <w:num w:numId="44" w16cid:durableId="1489437582">
    <w:abstractNumId w:val="21"/>
  </w:num>
  <w:num w:numId="45" w16cid:durableId="700283623">
    <w:abstractNumId w:val="12"/>
  </w:num>
  <w:num w:numId="46" w16cid:durableId="1878081354">
    <w:abstractNumId w:val="18"/>
  </w:num>
  <w:num w:numId="47" w16cid:durableId="1415399855">
    <w:abstractNumId w:val="1"/>
  </w:num>
  <w:num w:numId="48" w16cid:durableId="357048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99"/>
    <w:rsid w:val="000006C0"/>
    <w:rsid w:val="000008EA"/>
    <w:rsid w:val="00007700"/>
    <w:rsid w:val="00026337"/>
    <w:rsid w:val="000341EB"/>
    <w:rsid w:val="00057866"/>
    <w:rsid w:val="00070C00"/>
    <w:rsid w:val="00073952"/>
    <w:rsid w:val="00082F1B"/>
    <w:rsid w:val="000B733E"/>
    <w:rsid w:val="000C33EA"/>
    <w:rsid w:val="000C469C"/>
    <w:rsid w:val="000C5F4D"/>
    <w:rsid w:val="00116925"/>
    <w:rsid w:val="001321B2"/>
    <w:rsid w:val="00133094"/>
    <w:rsid w:val="00133865"/>
    <w:rsid w:val="00135309"/>
    <w:rsid w:val="00145B70"/>
    <w:rsid w:val="0015436C"/>
    <w:rsid w:val="00154E3E"/>
    <w:rsid w:val="00157646"/>
    <w:rsid w:val="00166F1D"/>
    <w:rsid w:val="001748F1"/>
    <w:rsid w:val="00184003"/>
    <w:rsid w:val="00184F2C"/>
    <w:rsid w:val="001F17BC"/>
    <w:rsid w:val="00242B35"/>
    <w:rsid w:val="002430DB"/>
    <w:rsid w:val="00251C5A"/>
    <w:rsid w:val="00281AAB"/>
    <w:rsid w:val="00285A46"/>
    <w:rsid w:val="002B2948"/>
    <w:rsid w:val="002E29DC"/>
    <w:rsid w:val="002F7052"/>
    <w:rsid w:val="00310DC1"/>
    <w:rsid w:val="00314691"/>
    <w:rsid w:val="003173A3"/>
    <w:rsid w:val="003535D5"/>
    <w:rsid w:val="00374262"/>
    <w:rsid w:val="00386199"/>
    <w:rsid w:val="00396BEA"/>
    <w:rsid w:val="003A049E"/>
    <w:rsid w:val="003A30C1"/>
    <w:rsid w:val="003B36A4"/>
    <w:rsid w:val="003C59EF"/>
    <w:rsid w:val="003D0BD8"/>
    <w:rsid w:val="003D2962"/>
    <w:rsid w:val="003D7586"/>
    <w:rsid w:val="0040056D"/>
    <w:rsid w:val="004010F7"/>
    <w:rsid w:val="00410A48"/>
    <w:rsid w:val="00416358"/>
    <w:rsid w:val="0042150E"/>
    <w:rsid w:val="00427951"/>
    <w:rsid w:val="00431461"/>
    <w:rsid w:val="00453621"/>
    <w:rsid w:val="00477A7F"/>
    <w:rsid w:val="004A4F20"/>
    <w:rsid w:val="004B5E12"/>
    <w:rsid w:val="004D79A6"/>
    <w:rsid w:val="004F0F0B"/>
    <w:rsid w:val="00500A65"/>
    <w:rsid w:val="0050555F"/>
    <w:rsid w:val="00506510"/>
    <w:rsid w:val="00522583"/>
    <w:rsid w:val="005320E8"/>
    <w:rsid w:val="00535D27"/>
    <w:rsid w:val="00554DB4"/>
    <w:rsid w:val="00570281"/>
    <w:rsid w:val="0058484C"/>
    <w:rsid w:val="00591437"/>
    <w:rsid w:val="0059755B"/>
    <w:rsid w:val="005B612D"/>
    <w:rsid w:val="006125D0"/>
    <w:rsid w:val="006531B8"/>
    <w:rsid w:val="00655F72"/>
    <w:rsid w:val="00675305"/>
    <w:rsid w:val="00687EB3"/>
    <w:rsid w:val="006B32CB"/>
    <w:rsid w:val="006B4A98"/>
    <w:rsid w:val="006C6694"/>
    <w:rsid w:val="006D7614"/>
    <w:rsid w:val="006E181F"/>
    <w:rsid w:val="006F17EF"/>
    <w:rsid w:val="006F1A36"/>
    <w:rsid w:val="006F3CE4"/>
    <w:rsid w:val="007074D1"/>
    <w:rsid w:val="00710483"/>
    <w:rsid w:val="00714F78"/>
    <w:rsid w:val="00745333"/>
    <w:rsid w:val="00763762"/>
    <w:rsid w:val="00763AF8"/>
    <w:rsid w:val="00772123"/>
    <w:rsid w:val="0077607A"/>
    <w:rsid w:val="007A1644"/>
    <w:rsid w:val="007A16C1"/>
    <w:rsid w:val="007E1BC1"/>
    <w:rsid w:val="007E7E6C"/>
    <w:rsid w:val="0084765F"/>
    <w:rsid w:val="00856E0D"/>
    <w:rsid w:val="008705BE"/>
    <w:rsid w:val="00870616"/>
    <w:rsid w:val="00883A9E"/>
    <w:rsid w:val="00885A71"/>
    <w:rsid w:val="008911EB"/>
    <w:rsid w:val="008A0226"/>
    <w:rsid w:val="008A4DB0"/>
    <w:rsid w:val="008B3F86"/>
    <w:rsid w:val="008B6779"/>
    <w:rsid w:val="008D0D0B"/>
    <w:rsid w:val="008D2DBF"/>
    <w:rsid w:val="008D5C2D"/>
    <w:rsid w:val="008E5A02"/>
    <w:rsid w:val="008F2839"/>
    <w:rsid w:val="008F2A78"/>
    <w:rsid w:val="008F3847"/>
    <w:rsid w:val="00905B23"/>
    <w:rsid w:val="00930B72"/>
    <w:rsid w:val="00932ECD"/>
    <w:rsid w:val="00963322"/>
    <w:rsid w:val="009717CF"/>
    <w:rsid w:val="0097413D"/>
    <w:rsid w:val="00977645"/>
    <w:rsid w:val="00990783"/>
    <w:rsid w:val="009A357A"/>
    <w:rsid w:val="009B4BAF"/>
    <w:rsid w:val="009C0BE6"/>
    <w:rsid w:val="009D452F"/>
    <w:rsid w:val="009F1906"/>
    <w:rsid w:val="00A2100D"/>
    <w:rsid w:val="00A3611B"/>
    <w:rsid w:val="00A5106A"/>
    <w:rsid w:val="00A573F0"/>
    <w:rsid w:val="00A63082"/>
    <w:rsid w:val="00A80077"/>
    <w:rsid w:val="00AC5C47"/>
    <w:rsid w:val="00AD57DD"/>
    <w:rsid w:val="00AF1A00"/>
    <w:rsid w:val="00AF4287"/>
    <w:rsid w:val="00AF7779"/>
    <w:rsid w:val="00B04933"/>
    <w:rsid w:val="00B0556D"/>
    <w:rsid w:val="00B27B3E"/>
    <w:rsid w:val="00B539F6"/>
    <w:rsid w:val="00B7517F"/>
    <w:rsid w:val="00B91367"/>
    <w:rsid w:val="00BA32E7"/>
    <w:rsid w:val="00BA616F"/>
    <w:rsid w:val="00BB1E22"/>
    <w:rsid w:val="00BE04CB"/>
    <w:rsid w:val="00C01102"/>
    <w:rsid w:val="00C54800"/>
    <w:rsid w:val="00C56CB4"/>
    <w:rsid w:val="00C8157F"/>
    <w:rsid w:val="00C850BE"/>
    <w:rsid w:val="00CA29E9"/>
    <w:rsid w:val="00CA6B6C"/>
    <w:rsid w:val="00CC2D74"/>
    <w:rsid w:val="00CD651B"/>
    <w:rsid w:val="00CD6E15"/>
    <w:rsid w:val="00CE01C1"/>
    <w:rsid w:val="00CF300A"/>
    <w:rsid w:val="00D03E56"/>
    <w:rsid w:val="00D14F9E"/>
    <w:rsid w:val="00D333BA"/>
    <w:rsid w:val="00D44D2F"/>
    <w:rsid w:val="00D472C1"/>
    <w:rsid w:val="00D64B13"/>
    <w:rsid w:val="00D86F4C"/>
    <w:rsid w:val="00DA2F70"/>
    <w:rsid w:val="00DB180E"/>
    <w:rsid w:val="00DE7330"/>
    <w:rsid w:val="00E06C32"/>
    <w:rsid w:val="00E32DEF"/>
    <w:rsid w:val="00E34244"/>
    <w:rsid w:val="00E4094F"/>
    <w:rsid w:val="00E47F52"/>
    <w:rsid w:val="00E568D1"/>
    <w:rsid w:val="00E75925"/>
    <w:rsid w:val="00E76179"/>
    <w:rsid w:val="00E77E19"/>
    <w:rsid w:val="00EA6ABD"/>
    <w:rsid w:val="00EB123F"/>
    <w:rsid w:val="00EB1888"/>
    <w:rsid w:val="00F043C1"/>
    <w:rsid w:val="00F34B8D"/>
    <w:rsid w:val="00F426D3"/>
    <w:rsid w:val="00F7209F"/>
    <w:rsid w:val="00FB4ED0"/>
    <w:rsid w:val="00FC071B"/>
    <w:rsid w:val="00FC6E99"/>
    <w:rsid w:val="00FD2BCE"/>
    <w:rsid w:val="00FD3D58"/>
    <w:rsid w:val="00FD67D5"/>
    <w:rsid w:val="00FD745E"/>
    <w:rsid w:val="00FE2609"/>
    <w:rsid w:val="00FF1FDA"/>
    <w:rsid w:val="00F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3C8A95"/>
  <w15:docId w15:val="{AF0362F1-0C38-4307-B8F4-6B7E3176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1FDA"/>
    <w:rPr>
      <w:rFonts w:ascii="Open Sans" w:hAnsi="Open Sans"/>
      <w:sz w:val="22"/>
      <w:lang w:eastAsia="en-US"/>
    </w:rPr>
  </w:style>
  <w:style w:type="paragraph" w:styleId="Heading1">
    <w:name w:val="heading 1"/>
    <w:basedOn w:val="Normal"/>
    <w:next w:val="Normal"/>
    <w:qFormat/>
    <w:rsid w:val="00FF1FDA"/>
    <w:pPr>
      <w:keepNext/>
      <w:spacing w:before="240" w:after="120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FF1FDA"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FF1FDA"/>
    <w:pPr>
      <w:keepNext/>
      <w:spacing w:before="240" w:after="120"/>
      <w:outlineLvl w:val="2"/>
    </w:pPr>
    <w:rPr>
      <w:rFonts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83A9E"/>
    <w:pPr>
      <w:spacing w:after="240"/>
    </w:pPr>
  </w:style>
  <w:style w:type="paragraph" w:styleId="Footer">
    <w:name w:val="footer"/>
    <w:basedOn w:val="Normal"/>
    <w:link w:val="FooterChar"/>
    <w:uiPriority w:val="99"/>
    <w:rsid w:val="00E06C3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5B6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B612D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CD6E15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4314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US"/>
    </w:rPr>
  </w:style>
  <w:style w:type="table" w:styleId="TableGrid">
    <w:name w:val="Table Grid"/>
    <w:basedOn w:val="TableNormal"/>
    <w:uiPriority w:val="59"/>
    <w:rsid w:val="00431461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3861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1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6thform@smrt.bristol.sch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mrtschool.sharepoint.com/sites/DocumentStorage/Templates/A4%20and%20School%20Logo%20Template%20V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9CC97F54D50D4D9DB81902BB249EB1" ma:contentTypeVersion="16" ma:contentTypeDescription="Create a new document." ma:contentTypeScope="" ma:versionID="ca9545e0ef72358d6ba89c9e448da405">
  <xsd:schema xmlns:xsd="http://www.w3.org/2001/XMLSchema" xmlns:xs="http://www.w3.org/2001/XMLSchema" xmlns:p="http://schemas.microsoft.com/office/2006/metadata/properties" xmlns:ns2="79be7286-4097-41e4-ba09-7b5c4b4209ab" xmlns:ns3="c8682dbb-97f1-4076-92ba-9a5347b33994" targetNamespace="http://schemas.microsoft.com/office/2006/metadata/properties" ma:root="true" ma:fieldsID="8e4a9cbf3d8eb8815ef6d77f656af2d4" ns2:_="" ns3:_="">
    <xsd:import namespace="79be7286-4097-41e4-ba09-7b5c4b4209ab"/>
    <xsd:import namespace="c8682dbb-97f1-4076-92ba-9a5347b33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Typ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e7286-4097-41e4-ba09-7b5c4b420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1ce4f66-6fcb-42c5-ba5d-3f4580b08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ype" ma:index="21" nillable="true" ma:displayName="Type " ma:format="Dropdown" ma:internalName="Type">
      <xsd:simpleType>
        <xsd:restriction base="dms:Choice">
          <xsd:enumeration value="Plumbing"/>
          <xsd:enumeration value="Heating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82dbb-97f1-4076-92ba-9a5347b339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c3e167-0340-469b-ae22-66daaa6a85fc}" ma:internalName="TaxCatchAll" ma:showField="CatchAllData" ma:web="c8682dbb-97f1-4076-92ba-9a5347b33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682dbb-97f1-4076-92ba-9a5347b33994" xsi:nil="true"/>
    <Type xmlns="79be7286-4097-41e4-ba09-7b5c4b4209ab" xsi:nil="true"/>
    <lcf76f155ced4ddcb4097134ff3c332f xmlns="79be7286-4097-41e4-ba09-7b5c4b4209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499598-088A-4398-BB51-24268E1AD1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021A5-A5A3-4E5A-9F3C-28B956B85C91}"/>
</file>

<file path=customXml/itemProps3.xml><?xml version="1.0" encoding="utf-8"?>
<ds:datastoreItem xmlns:ds="http://schemas.openxmlformats.org/officeDocument/2006/customXml" ds:itemID="{114EF772-0C7C-4D1F-8889-30406F0D5E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A4%20and%20School%20Logo%20Template%20V4.dotx</Template>
  <TotalTime>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Mary Redcliffe and Temple School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Varney</dc:creator>
  <cp:lastModifiedBy>Nick Varney</cp:lastModifiedBy>
  <cp:revision>1</cp:revision>
  <cp:lastPrinted>2017-11-24T14:55:00Z</cp:lastPrinted>
  <dcterms:created xsi:type="dcterms:W3CDTF">2026-07-22T08:00:00Z</dcterms:created>
  <dcterms:modified xsi:type="dcterms:W3CDTF">2026-07-22T08:06:00Z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0x0101002A9CC97F54D50D4D9DB81902BB249EB1</vt:lpwstr>
  </property>
  <property fmtid="{D5CDD505-2E9C-101B-9397-08002B2CF9AE}" pid="3" name="Order">
    <vt:r8>5776900</vt:r8>
  </property>
  <property fmtid="{D5CDD505-2E9C-101B-9397-08002B2CF9AE}" pid="4" name="MediaServiceImageTags">
    <vt:lpwstr/>
  </property>
</Properties>
</file>